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99C" w:rsidRPr="002D30F0" w:rsidRDefault="007B599C" w:rsidP="00456A3B">
      <w:pPr>
        <w:spacing w:line="360" w:lineRule="auto"/>
        <w:rPr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23.8pt;margin-top:.25pt;width:54.05pt;height:1in;z-index:251658240;visibility:visible;mso-wrap-edited:f" o:allowincell="f">
            <v:imagedata r:id="rId5" o:title="" croptop="5385f" cropbottom="6296f" cropleft="5383f" cropright="6270f" blacklevel="9830f"/>
            <w10:wrap type="topAndBottom"/>
          </v:shape>
          <o:OLEObject Type="Embed" ProgID="Word.Picture.8" ShapeID="_x0000_s1026" DrawAspect="Content" ObjectID="_1533117586" r:id="rId6"/>
        </w:pict>
      </w:r>
    </w:p>
    <w:p w:rsidR="007B599C" w:rsidRDefault="007B599C" w:rsidP="00456A3B">
      <w:pPr>
        <w:jc w:val="center"/>
        <w:rPr>
          <w:spacing w:val="40"/>
          <w:sz w:val="16"/>
          <w:szCs w:val="16"/>
        </w:rPr>
      </w:pPr>
      <w:r>
        <w:rPr>
          <w:spacing w:val="40"/>
          <w:sz w:val="16"/>
          <w:szCs w:val="16"/>
        </w:rPr>
        <w:t>РОССИЙСКАЯ ФЕДЕРАЦИЯ</w:t>
      </w:r>
    </w:p>
    <w:p w:rsidR="007B599C" w:rsidRPr="00D26BC2" w:rsidRDefault="007B599C" w:rsidP="00456A3B">
      <w:pPr>
        <w:jc w:val="center"/>
        <w:rPr>
          <w:spacing w:val="40"/>
          <w:sz w:val="16"/>
          <w:szCs w:val="16"/>
        </w:rPr>
      </w:pPr>
      <w:r>
        <w:rPr>
          <w:spacing w:val="40"/>
          <w:sz w:val="16"/>
          <w:szCs w:val="16"/>
        </w:rPr>
        <w:t>РЕСПУБЛИКА КАРЕЛИЯ</w:t>
      </w:r>
    </w:p>
    <w:p w:rsidR="007B599C" w:rsidRPr="002D30F0" w:rsidRDefault="007B599C" w:rsidP="00456A3B">
      <w:pPr>
        <w:jc w:val="center"/>
        <w:rPr>
          <w:spacing w:val="40"/>
          <w:sz w:val="16"/>
          <w:szCs w:val="20"/>
        </w:rPr>
      </w:pPr>
    </w:p>
    <w:p w:rsidR="007B599C" w:rsidRPr="007659E7" w:rsidRDefault="007B599C" w:rsidP="007659E7">
      <w:pPr>
        <w:keepNext/>
        <w:ind w:right="-427"/>
        <w:jc w:val="center"/>
        <w:outlineLvl w:val="0"/>
        <w:rPr>
          <w:sz w:val="32"/>
          <w:szCs w:val="32"/>
        </w:rPr>
      </w:pPr>
      <w:r w:rsidRPr="007659E7">
        <w:rPr>
          <w:sz w:val="32"/>
          <w:szCs w:val="32"/>
        </w:rPr>
        <w:t xml:space="preserve">Администрация муниципального образования </w:t>
      </w:r>
    </w:p>
    <w:p w:rsidR="007B599C" w:rsidRPr="007659E7" w:rsidRDefault="007B599C" w:rsidP="007659E7">
      <w:pPr>
        <w:keepNext/>
        <w:ind w:right="-427"/>
        <w:jc w:val="center"/>
        <w:outlineLvl w:val="0"/>
        <w:rPr>
          <w:sz w:val="32"/>
          <w:szCs w:val="32"/>
        </w:rPr>
      </w:pPr>
      <w:r w:rsidRPr="007659E7">
        <w:rPr>
          <w:sz w:val="32"/>
          <w:szCs w:val="32"/>
        </w:rPr>
        <w:t>«Медвежьегорский муниципальный район»</w:t>
      </w:r>
    </w:p>
    <w:p w:rsidR="007B599C" w:rsidRPr="002D30F0" w:rsidRDefault="007B599C" w:rsidP="00456A3B">
      <w:pPr>
        <w:rPr>
          <w:sz w:val="20"/>
          <w:szCs w:val="20"/>
        </w:rPr>
      </w:pPr>
    </w:p>
    <w:p w:rsidR="007B599C" w:rsidRPr="007659E7" w:rsidRDefault="007B599C" w:rsidP="00456A3B">
      <w:pPr>
        <w:jc w:val="center"/>
        <w:rPr>
          <w:b/>
          <w:sz w:val="36"/>
          <w:szCs w:val="36"/>
        </w:rPr>
      </w:pPr>
      <w:r w:rsidRPr="007659E7">
        <w:rPr>
          <w:b/>
          <w:sz w:val="36"/>
          <w:szCs w:val="36"/>
        </w:rPr>
        <w:t xml:space="preserve"> ПОСТАНОВЛЕНИЕ</w:t>
      </w:r>
    </w:p>
    <w:p w:rsidR="007B599C" w:rsidRPr="002D30F0" w:rsidRDefault="007B599C" w:rsidP="00456A3B">
      <w:pPr>
        <w:jc w:val="both"/>
        <w:rPr>
          <w:sz w:val="28"/>
          <w:szCs w:val="20"/>
        </w:rPr>
      </w:pPr>
    </w:p>
    <w:p w:rsidR="007B599C" w:rsidRPr="002D30F0" w:rsidRDefault="007B599C" w:rsidP="00456A3B">
      <w:pPr>
        <w:jc w:val="both"/>
      </w:pPr>
    </w:p>
    <w:p w:rsidR="007B599C" w:rsidRPr="007659E7" w:rsidRDefault="007B599C" w:rsidP="00456A3B">
      <w:pPr>
        <w:jc w:val="both"/>
        <w:rPr>
          <w:b/>
          <w:u w:val="single"/>
        </w:rPr>
      </w:pPr>
      <w:r w:rsidRPr="007659E7">
        <w:rPr>
          <w:b/>
          <w:u w:val="single"/>
        </w:rPr>
        <w:t xml:space="preserve">От </w:t>
      </w:r>
      <w:r>
        <w:rPr>
          <w:b/>
          <w:u w:val="single"/>
        </w:rPr>
        <w:t>18.08.2016</w:t>
      </w:r>
      <w:r w:rsidRPr="007659E7">
        <w:rPr>
          <w:b/>
          <w:u w:val="single"/>
        </w:rPr>
        <w:t xml:space="preserve"> года № </w:t>
      </w:r>
      <w:r>
        <w:rPr>
          <w:b/>
          <w:u w:val="single"/>
        </w:rPr>
        <w:t xml:space="preserve">495       </w:t>
      </w:r>
    </w:p>
    <w:p w:rsidR="007B599C" w:rsidRPr="007659E7" w:rsidRDefault="007B599C" w:rsidP="007659E7">
      <w:pPr>
        <w:ind w:firstLine="720"/>
        <w:jc w:val="both"/>
        <w:rPr>
          <w:sz w:val="22"/>
          <w:szCs w:val="22"/>
        </w:rPr>
      </w:pPr>
      <w:r w:rsidRPr="007659E7">
        <w:rPr>
          <w:sz w:val="22"/>
          <w:szCs w:val="22"/>
        </w:rPr>
        <w:t>г.Медвежьегорск</w:t>
      </w:r>
    </w:p>
    <w:p w:rsidR="007B599C" w:rsidRDefault="007B599C" w:rsidP="00456A3B">
      <w:pPr>
        <w:jc w:val="right"/>
        <w:rPr>
          <w:sz w:val="28"/>
          <w:szCs w:val="28"/>
        </w:rPr>
      </w:pPr>
    </w:p>
    <w:p w:rsidR="007B599C" w:rsidRDefault="007B599C" w:rsidP="00456A3B">
      <w:r>
        <w:rPr>
          <w:noProof/>
        </w:rPr>
        <w:pict>
          <v:rect id="Rectangle 2" o:spid="_x0000_s1027" style="position:absolute;margin-left:-13.05pt;margin-top:71.85pt;width:3.55pt;height:3.5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" o:allowincell="f" filled="f" stroked="f" strokeweight="1pt">
            <v:textbox inset="1pt,1pt,1pt,1pt">
              <w:txbxContent>
                <w:p w:rsidR="007B599C" w:rsidRDefault="007B599C">
                  <w:pPr>
                    <w:jc w:val="center"/>
                    <w:rPr>
                      <w:b/>
                      <w:bCs/>
                      <w:spacing w:val="20"/>
                      <w:sz w:val="28"/>
                      <w:szCs w:val="28"/>
                    </w:rPr>
                  </w:pPr>
                </w:p>
              </w:txbxContent>
            </v:textbox>
            <w10:anchorlock/>
          </v:rect>
        </w:pict>
      </w:r>
      <w:r w:rsidRPr="00456A3B">
        <w:t>Об утверждении Положения о порядке установления</w:t>
      </w:r>
    </w:p>
    <w:p w:rsidR="007B599C" w:rsidRDefault="007B599C" w:rsidP="00456A3B">
      <w:r w:rsidRPr="00456A3B">
        <w:t xml:space="preserve">расходных обязательств </w:t>
      </w:r>
      <w:r>
        <w:t>муниципального образования</w:t>
      </w:r>
    </w:p>
    <w:p w:rsidR="007B599C" w:rsidRDefault="007B599C" w:rsidP="00456A3B">
      <w:r>
        <w:t>«Медвежьегорский муниципальный район»</w:t>
      </w:r>
      <w:r w:rsidRPr="00456A3B">
        <w:t>, подлежащих</w:t>
      </w:r>
    </w:p>
    <w:p w:rsidR="007B599C" w:rsidRDefault="007B599C" w:rsidP="00456A3B">
      <w:r w:rsidRPr="00456A3B">
        <w:t>исполнению за счет  субвенции из бюджета Республики</w:t>
      </w:r>
    </w:p>
    <w:p w:rsidR="007B599C" w:rsidRDefault="007B599C" w:rsidP="00456A3B">
      <w:r w:rsidRPr="00456A3B">
        <w:t>Карелия на осуществление государственных полномочий</w:t>
      </w:r>
    </w:p>
    <w:p w:rsidR="007B599C" w:rsidRDefault="007B599C" w:rsidP="00456A3B">
      <w:r w:rsidRPr="00456A3B">
        <w:t>Республики Карелия по созданию и обеспечению деятельности</w:t>
      </w:r>
    </w:p>
    <w:p w:rsidR="007B599C" w:rsidRDefault="007B599C" w:rsidP="00456A3B">
      <w:r w:rsidRPr="00456A3B">
        <w:t>административных комиссий и определению перечня должностных</w:t>
      </w:r>
    </w:p>
    <w:p w:rsidR="007B599C" w:rsidRDefault="007B599C" w:rsidP="00456A3B">
      <w:r w:rsidRPr="00456A3B">
        <w:t>лиц, уполномоченных составлять протоколы</w:t>
      </w:r>
      <w:r>
        <w:t xml:space="preserve"> об административных</w:t>
      </w:r>
    </w:p>
    <w:p w:rsidR="007B599C" w:rsidRPr="00456A3B" w:rsidRDefault="007B599C" w:rsidP="00456A3B">
      <w:r>
        <w:t>правонарушениях</w:t>
      </w:r>
    </w:p>
    <w:p w:rsidR="007B599C" w:rsidRPr="00456A3B" w:rsidRDefault="007B599C" w:rsidP="005E0972">
      <w:pPr>
        <w:pStyle w:val="Iauiue"/>
        <w:ind w:firstLine="284"/>
      </w:pPr>
    </w:p>
    <w:p w:rsidR="007B599C" w:rsidRPr="00456A3B" w:rsidRDefault="007B599C" w:rsidP="005E0972">
      <w:pPr>
        <w:pStyle w:val="Iauiue"/>
        <w:ind w:firstLine="284"/>
      </w:pPr>
    </w:p>
    <w:p w:rsidR="007B599C" w:rsidRDefault="007B599C" w:rsidP="002D0690">
      <w:pPr>
        <w:autoSpaceDE w:val="0"/>
        <w:autoSpaceDN w:val="0"/>
        <w:adjustRightInd w:val="0"/>
        <w:ind w:firstLine="540"/>
        <w:jc w:val="both"/>
      </w:pPr>
      <w:r w:rsidRPr="00456A3B">
        <w:t xml:space="preserve">В целях установления расходных обязательств, принимаемых на себя </w:t>
      </w:r>
      <w:r>
        <w:t>муниципальным</w:t>
      </w:r>
      <w:r w:rsidRPr="00456A3B">
        <w:t xml:space="preserve"> образовани</w:t>
      </w:r>
      <w:r>
        <w:t>ем</w:t>
      </w:r>
      <w:r w:rsidRPr="00456A3B">
        <w:t xml:space="preserve"> «Медвежьегорский муниципальный район», в соответствии с Бюджетным </w:t>
      </w:r>
      <w:hyperlink r:id="rId7" w:history="1">
        <w:r w:rsidRPr="00456A3B">
          <w:t>кодексом</w:t>
        </w:r>
      </w:hyperlink>
      <w:r w:rsidRPr="00456A3B">
        <w:t xml:space="preserve"> Российской Федерации, Федеральным </w:t>
      </w:r>
      <w:hyperlink r:id="rId8" w:history="1">
        <w:r w:rsidRPr="00456A3B">
          <w:t>законом</w:t>
        </w:r>
      </w:hyperlink>
      <w:r w:rsidRPr="00456A3B">
        <w:t xml:space="preserve"> от 06.10.2003 № 131-ФЗ «Об общих принципах организации местного самоуправления в Российской Федерации», </w:t>
      </w:r>
      <w:hyperlink r:id="rId9" w:history="1">
        <w:r w:rsidRPr="00456A3B">
          <w:t>Законом</w:t>
        </w:r>
      </w:hyperlink>
      <w:r w:rsidRPr="00456A3B">
        <w:t xml:space="preserve"> Республики Карелия от 18.12.2012 № 1659-ЗРК «Об административных комиссиях в Республике Карелия и наделении органов местного самоуправления отдельными государственными полномочиями Республики Карелия», </w:t>
      </w:r>
      <w:hyperlink r:id="rId10" w:history="1">
        <w:r w:rsidRPr="00456A3B">
          <w:t>Порядком</w:t>
        </w:r>
      </w:hyperlink>
      <w:r w:rsidRPr="00456A3B">
        <w:t xml:space="preserve"> установления и исполнения расходных обязательств муниципальных образований, подлежащих исполнению за счет субвенций из бюджета Республики Карелия, утвержденным постановлением Правительства Республики Карелия от 18.03.2008 № 60-П, </w:t>
      </w:r>
      <w:hyperlink r:id="rId11" w:history="1">
        <w:r w:rsidRPr="00456A3B">
          <w:t>Уставом</w:t>
        </w:r>
      </w:hyperlink>
      <w:r w:rsidRPr="00456A3B">
        <w:t xml:space="preserve"> </w:t>
      </w:r>
      <w:r>
        <w:t>муниципального образования «Медвежьегорский муниципальный район»</w:t>
      </w:r>
      <w:r w:rsidRPr="00456A3B">
        <w:t xml:space="preserve">, Администрация </w:t>
      </w:r>
    </w:p>
    <w:p w:rsidR="007B599C" w:rsidRPr="00456A3B" w:rsidRDefault="007B599C" w:rsidP="002D0690">
      <w:pPr>
        <w:autoSpaceDE w:val="0"/>
        <w:autoSpaceDN w:val="0"/>
        <w:adjustRightInd w:val="0"/>
        <w:ind w:firstLine="540"/>
        <w:jc w:val="both"/>
      </w:pPr>
    </w:p>
    <w:p w:rsidR="007B599C" w:rsidRPr="00D26BC2" w:rsidRDefault="007B599C" w:rsidP="00456A3B">
      <w:pPr>
        <w:autoSpaceDE w:val="0"/>
        <w:autoSpaceDN w:val="0"/>
        <w:adjustRightInd w:val="0"/>
        <w:jc w:val="center"/>
        <w:rPr>
          <w:b/>
          <w:u w:val="single"/>
        </w:rPr>
      </w:pPr>
      <w:r w:rsidRPr="00D26BC2">
        <w:rPr>
          <w:b/>
          <w:u w:val="single"/>
        </w:rPr>
        <w:t>ПОСТАНОВЛЯЕТ:</w:t>
      </w:r>
    </w:p>
    <w:p w:rsidR="007B599C" w:rsidRPr="00456A3B" w:rsidRDefault="007B599C" w:rsidP="00456A3B">
      <w:pPr>
        <w:autoSpaceDE w:val="0"/>
        <w:autoSpaceDN w:val="0"/>
        <w:adjustRightInd w:val="0"/>
        <w:jc w:val="center"/>
      </w:pPr>
    </w:p>
    <w:p w:rsidR="007B599C" w:rsidRPr="00456A3B" w:rsidRDefault="007B599C" w:rsidP="00456A3B">
      <w:pPr>
        <w:pStyle w:val="Iauiue"/>
        <w:ind w:firstLine="709"/>
        <w:jc w:val="both"/>
      </w:pPr>
      <w:r w:rsidRPr="00456A3B">
        <w:t>1.</w:t>
      </w:r>
      <w:r>
        <w:t xml:space="preserve"> </w:t>
      </w:r>
      <w:r w:rsidRPr="00456A3B">
        <w:t xml:space="preserve">Утвердить </w:t>
      </w:r>
      <w:hyperlink r:id="rId12" w:history="1">
        <w:r w:rsidRPr="00456A3B">
          <w:t>Положение</w:t>
        </w:r>
      </w:hyperlink>
      <w:r w:rsidRPr="00456A3B">
        <w:t xml:space="preserve"> о порядке установления расходных обязательств </w:t>
      </w:r>
      <w:r>
        <w:t>муниципального образования «Медвежьегорский муниципальный район»</w:t>
      </w:r>
      <w:r w:rsidRPr="00456A3B">
        <w:t xml:space="preserve">, подлежащих исполнению за счет субвенции из бюджета Республики Карелия на осуществление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</w:t>
      </w:r>
      <w:r>
        <w:br w:type="page"/>
      </w:r>
      <w:r w:rsidRPr="00456A3B">
        <w:t>составлять протоколы</w:t>
      </w:r>
      <w:r>
        <w:t xml:space="preserve"> об административных правонарушениях (далее по тексту – Положение)</w:t>
      </w:r>
      <w:r w:rsidRPr="00456A3B">
        <w:t xml:space="preserve"> (прилагается).</w:t>
      </w:r>
    </w:p>
    <w:p w:rsidR="007B599C" w:rsidRDefault="007B599C" w:rsidP="002D0690">
      <w:pPr>
        <w:autoSpaceDE w:val="0"/>
        <w:autoSpaceDN w:val="0"/>
        <w:adjustRightInd w:val="0"/>
        <w:ind w:firstLine="540"/>
        <w:jc w:val="both"/>
      </w:pPr>
      <w:r w:rsidRPr="00456A3B">
        <w:t xml:space="preserve"> 2. </w:t>
      </w:r>
      <w:r>
        <w:t>Получателям средств субвенции осуществлять расходование средств субвенции в пределах бюджетных ассигнований, предусмотренных на указанные цели в бюджете муниципального образования «Медвежьегорский муниципальный район» и в соответствии с  Положением.</w:t>
      </w:r>
    </w:p>
    <w:p w:rsidR="007B599C" w:rsidRPr="00456A3B" w:rsidRDefault="007B599C" w:rsidP="002D0690">
      <w:pPr>
        <w:autoSpaceDE w:val="0"/>
        <w:autoSpaceDN w:val="0"/>
        <w:adjustRightInd w:val="0"/>
        <w:ind w:firstLine="540"/>
        <w:jc w:val="both"/>
      </w:pPr>
      <w:r>
        <w:t xml:space="preserve">3. Признать утратившим силу постановление администрации муниципального образования «Медвежьегорский муниципальный район» от 26.06.2013 года № 1000. </w:t>
      </w:r>
    </w:p>
    <w:p w:rsidR="007B599C" w:rsidRPr="00456A3B" w:rsidRDefault="007B599C" w:rsidP="002D0690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456A3B">
        <w:t>4.</w:t>
      </w:r>
      <w:r>
        <w:t xml:space="preserve"> Н</w:t>
      </w:r>
      <w:r w:rsidRPr="00456A3B">
        <w:t>астоящее постановлени</w:t>
      </w:r>
      <w:r>
        <w:t>я вступает в силу после опубликования (обнародования) и распространяет свое действие на правоотношения, возникшие с 01.01.2016 года.</w:t>
      </w:r>
    </w:p>
    <w:p w:rsidR="007B599C" w:rsidRPr="00456A3B" w:rsidRDefault="007B599C" w:rsidP="005E0972">
      <w:pPr>
        <w:pStyle w:val="Iauiue"/>
        <w:jc w:val="both"/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0F27D6">
      <w:pPr>
        <w:pStyle w:val="Iauiue"/>
        <w:pBdr>
          <w:bottom w:val="single" w:sz="12" w:space="0" w:color="auto"/>
        </w:pBdr>
        <w:ind w:firstLine="567"/>
      </w:pPr>
      <w:r w:rsidRPr="00456A3B">
        <w:t xml:space="preserve">Глава </w:t>
      </w:r>
      <w:r>
        <w:t>муниципального образования</w:t>
      </w:r>
    </w:p>
    <w:p w:rsidR="007B599C" w:rsidRPr="00456A3B" w:rsidRDefault="007B599C" w:rsidP="000F27D6">
      <w:pPr>
        <w:pStyle w:val="Iauiue"/>
        <w:pBdr>
          <w:bottom w:val="single" w:sz="12" w:space="0" w:color="auto"/>
        </w:pBdr>
        <w:ind w:firstLine="567"/>
      </w:pPr>
      <w:r>
        <w:t>«Медвежьегорский муниципальный район»                                                 В.А.Карпенко</w:t>
      </w:r>
    </w:p>
    <w:p w:rsidR="007B599C" w:rsidRPr="00456A3B" w:rsidRDefault="007B599C" w:rsidP="000F27D6">
      <w:pPr>
        <w:pStyle w:val="Iauiue"/>
        <w:pBdr>
          <w:bottom w:val="single" w:sz="12" w:space="0" w:color="auto"/>
        </w:pBdr>
        <w:ind w:firstLine="567"/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Pr="00456A3B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F74FCE">
      <w:pPr>
        <w:pStyle w:val="Iauiue"/>
        <w:pBdr>
          <w:bottom w:val="single" w:sz="12" w:space="0" w:color="auto"/>
        </w:pBdr>
      </w:pPr>
    </w:p>
    <w:p w:rsidR="007B599C" w:rsidRDefault="007B599C" w:rsidP="00B522C3">
      <w:pPr>
        <w:pStyle w:val="ConsPlusTitle"/>
        <w:widowControl/>
        <w:ind w:left="432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B599C" w:rsidRDefault="007B599C" w:rsidP="00B522C3">
      <w:pPr>
        <w:pStyle w:val="ConsPlusTitle"/>
        <w:widowControl/>
        <w:ind w:left="432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B599C" w:rsidRDefault="007B599C" w:rsidP="00B522C3">
      <w:pPr>
        <w:pStyle w:val="ConsPlusTitle"/>
        <w:widowControl/>
        <w:ind w:left="432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B599C" w:rsidRPr="00456A3B" w:rsidRDefault="007B599C" w:rsidP="00B522C3">
      <w:pPr>
        <w:pStyle w:val="ConsPlusTitle"/>
        <w:widowControl/>
        <w:ind w:left="432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56A3B">
        <w:rPr>
          <w:rFonts w:ascii="Times New Roman" w:hAnsi="Times New Roman" w:cs="Times New Roman"/>
          <w:b w:val="0"/>
          <w:bCs w:val="0"/>
          <w:sz w:val="24"/>
          <w:szCs w:val="24"/>
        </w:rPr>
        <w:t>УТВЕРЖДЕНО</w:t>
      </w:r>
    </w:p>
    <w:p w:rsidR="007B599C" w:rsidRPr="00456A3B" w:rsidRDefault="007B599C" w:rsidP="00B522C3">
      <w:pPr>
        <w:pStyle w:val="ConsPlusTitle"/>
        <w:widowControl/>
        <w:ind w:left="432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56A3B"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Постановлением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456A3B">
        <w:rPr>
          <w:rFonts w:ascii="Times New Roman" w:hAnsi="Times New Roman" w:cs="Times New Roman"/>
          <w:b w:val="0"/>
          <w:bCs w:val="0"/>
          <w:sz w:val="24"/>
          <w:szCs w:val="24"/>
        </w:rPr>
        <w:t>Администрации</w:t>
      </w:r>
    </w:p>
    <w:p w:rsidR="007B599C" w:rsidRDefault="007B599C" w:rsidP="00B522C3">
      <w:pPr>
        <w:pStyle w:val="ConsPlusTitle"/>
        <w:widowControl/>
        <w:ind w:left="432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муниципального образования</w:t>
      </w:r>
    </w:p>
    <w:p w:rsidR="007B599C" w:rsidRPr="00456A3B" w:rsidRDefault="007B599C" w:rsidP="00B522C3">
      <w:pPr>
        <w:pStyle w:val="ConsPlusTitle"/>
        <w:widowControl/>
        <w:ind w:left="432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«Медвежьегорский муниципальный район»</w:t>
      </w:r>
    </w:p>
    <w:p w:rsidR="007B599C" w:rsidRPr="00DA7C9D" w:rsidRDefault="007B599C" w:rsidP="00B522C3">
      <w:pPr>
        <w:pStyle w:val="ConsPlusTitle"/>
        <w:widowControl/>
        <w:ind w:left="432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A7C9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18.08.2016 года  № 495         </w:t>
      </w:r>
    </w:p>
    <w:p w:rsidR="007B599C" w:rsidRPr="00456A3B" w:rsidRDefault="007B599C" w:rsidP="00594F64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7B599C" w:rsidRPr="00456A3B" w:rsidRDefault="007B599C" w:rsidP="00594F64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B599C" w:rsidRPr="00B522C3" w:rsidRDefault="007B599C" w:rsidP="00594F64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ПОЛОЖЕНИЕ</w:t>
      </w:r>
    </w:p>
    <w:p w:rsidR="007B599C" w:rsidRPr="00B522C3" w:rsidRDefault="007B599C" w:rsidP="00594F64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B522C3">
        <w:rPr>
          <w:rFonts w:ascii="Times New Roman" w:hAnsi="Times New Roman" w:cs="Times New Roman"/>
          <w:bCs w:val="0"/>
          <w:sz w:val="24"/>
          <w:szCs w:val="24"/>
        </w:rPr>
        <w:t>о порядке установления расходных обязательств муниципального образования</w:t>
      </w:r>
    </w:p>
    <w:p w:rsidR="007B599C" w:rsidRPr="00B522C3" w:rsidRDefault="007B599C" w:rsidP="00594F64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«Медвежьегорский муниципальный район»</w:t>
      </w:r>
      <w:r w:rsidRPr="00B522C3">
        <w:rPr>
          <w:rFonts w:ascii="Times New Roman" w:hAnsi="Times New Roman" w:cs="Times New Roman"/>
          <w:bCs w:val="0"/>
          <w:sz w:val="24"/>
          <w:szCs w:val="24"/>
        </w:rPr>
        <w:t>, подлежащих исполнению</w:t>
      </w:r>
    </w:p>
    <w:p w:rsidR="007B599C" w:rsidRDefault="007B599C" w:rsidP="00594F64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B522C3">
        <w:rPr>
          <w:rFonts w:ascii="Times New Roman" w:hAnsi="Times New Roman" w:cs="Times New Roman"/>
          <w:bCs w:val="0"/>
          <w:sz w:val="24"/>
          <w:szCs w:val="24"/>
        </w:rPr>
        <w:t>за счет субвенции из бюджета Республики Карелия на осуществление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</w:t>
      </w:r>
    </w:p>
    <w:p w:rsidR="007B599C" w:rsidRPr="00B522C3" w:rsidRDefault="007B599C" w:rsidP="00594F64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B522C3">
        <w:rPr>
          <w:rFonts w:ascii="Times New Roman" w:hAnsi="Times New Roman" w:cs="Times New Roman"/>
          <w:bCs w:val="0"/>
          <w:sz w:val="24"/>
          <w:szCs w:val="24"/>
        </w:rPr>
        <w:t xml:space="preserve"> уполномоченных составлять протоколы</w:t>
      </w:r>
      <w:r>
        <w:rPr>
          <w:rFonts w:ascii="Times New Roman" w:hAnsi="Times New Roman" w:cs="Times New Roman"/>
          <w:bCs w:val="0"/>
          <w:sz w:val="24"/>
          <w:szCs w:val="24"/>
        </w:rPr>
        <w:t xml:space="preserve"> об административных правонарушениях</w:t>
      </w:r>
    </w:p>
    <w:p w:rsidR="007B599C" w:rsidRPr="00456A3B" w:rsidRDefault="007B599C" w:rsidP="00594F64">
      <w:pPr>
        <w:autoSpaceDE w:val="0"/>
        <w:autoSpaceDN w:val="0"/>
        <w:adjustRightInd w:val="0"/>
        <w:jc w:val="center"/>
      </w:pPr>
    </w:p>
    <w:p w:rsidR="007B599C" w:rsidRPr="00B522C3" w:rsidRDefault="007B599C" w:rsidP="00B522C3">
      <w:pPr>
        <w:pStyle w:val="ListParagraph"/>
        <w:numPr>
          <w:ilvl w:val="0"/>
          <w:numId w:val="8"/>
        </w:numPr>
        <w:autoSpaceDE w:val="0"/>
        <w:autoSpaceDN w:val="0"/>
        <w:adjustRightInd w:val="0"/>
        <w:jc w:val="center"/>
        <w:outlineLvl w:val="1"/>
        <w:rPr>
          <w:b/>
        </w:rPr>
      </w:pPr>
      <w:r w:rsidRPr="00B522C3">
        <w:rPr>
          <w:b/>
        </w:rPr>
        <w:t>Общие положения</w:t>
      </w:r>
    </w:p>
    <w:p w:rsidR="007B599C" w:rsidRPr="00456A3B" w:rsidRDefault="007B599C" w:rsidP="00AB309A">
      <w:pPr>
        <w:pStyle w:val="ListParagraph"/>
        <w:autoSpaceDE w:val="0"/>
        <w:autoSpaceDN w:val="0"/>
        <w:adjustRightInd w:val="0"/>
        <w:ind w:left="0" w:firstLine="720"/>
        <w:outlineLvl w:val="1"/>
      </w:pPr>
    </w:p>
    <w:p w:rsidR="007B599C" w:rsidRPr="00456A3B" w:rsidRDefault="007B599C" w:rsidP="00AB309A">
      <w:pPr>
        <w:pStyle w:val="ListParagraph"/>
        <w:numPr>
          <w:ilvl w:val="1"/>
          <w:numId w:val="8"/>
        </w:numPr>
        <w:autoSpaceDE w:val="0"/>
        <w:autoSpaceDN w:val="0"/>
        <w:adjustRightInd w:val="0"/>
        <w:ind w:left="0" w:firstLine="720"/>
        <w:jc w:val="both"/>
        <w:outlineLvl w:val="1"/>
      </w:pPr>
      <w:r>
        <w:t xml:space="preserve">Настоящим Положением устанавливаются расходные обязательства муниципального образования «Медвежьегорский муниципальный район», </w:t>
      </w:r>
      <w:r w:rsidRPr="00456A3B">
        <w:t>подлежащих исполнению за счет субвенции из бюджета Республики Карелия на осуществление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</w:t>
      </w:r>
      <w:r>
        <w:t xml:space="preserve"> об административных правонарушениях (далее по тексту – Субвенции).</w:t>
      </w:r>
    </w:p>
    <w:p w:rsidR="007B599C" w:rsidRDefault="007B599C" w:rsidP="00AB309A">
      <w:pPr>
        <w:pStyle w:val="ListParagraph"/>
        <w:numPr>
          <w:ilvl w:val="1"/>
          <w:numId w:val="8"/>
        </w:numPr>
        <w:autoSpaceDE w:val="0"/>
        <w:autoSpaceDN w:val="0"/>
        <w:adjustRightInd w:val="0"/>
        <w:ind w:left="0" w:firstLine="720"/>
        <w:jc w:val="both"/>
        <w:outlineLvl w:val="1"/>
      </w:pPr>
      <w:r>
        <w:t>В соответствии с настоящим</w:t>
      </w:r>
      <w:r w:rsidRPr="00456A3B">
        <w:t xml:space="preserve"> Положение</w:t>
      </w:r>
      <w:r>
        <w:t>м Администрация муниципального образования «Медвежьегорский муниципальный район» является органом, организующим исполнение указанного в пункте 1.1 настоящего Положения расходного обязательства.</w:t>
      </w:r>
      <w:r w:rsidRPr="00456A3B">
        <w:t xml:space="preserve"> </w:t>
      </w:r>
    </w:p>
    <w:p w:rsidR="007B599C" w:rsidRPr="00456A3B" w:rsidRDefault="007B599C" w:rsidP="00AB309A">
      <w:pPr>
        <w:pStyle w:val="ListParagraph"/>
        <w:autoSpaceDE w:val="0"/>
        <w:autoSpaceDN w:val="0"/>
        <w:adjustRightInd w:val="0"/>
        <w:ind w:left="0" w:firstLine="720"/>
        <w:jc w:val="both"/>
        <w:outlineLvl w:val="1"/>
      </w:pPr>
      <w:r w:rsidRPr="00456A3B">
        <w:t xml:space="preserve">1.3. </w:t>
      </w:r>
      <w:r>
        <w:t>Расходы, предусмотренные настоящим Положением, осуществляются по соответствующим кодам классификации бюджетной классификации расходов.</w:t>
      </w:r>
    </w:p>
    <w:p w:rsidR="007B599C" w:rsidRPr="00456A3B" w:rsidRDefault="007B599C" w:rsidP="00AB309A">
      <w:pPr>
        <w:autoSpaceDE w:val="0"/>
        <w:autoSpaceDN w:val="0"/>
        <w:adjustRightInd w:val="0"/>
        <w:ind w:firstLine="720"/>
        <w:jc w:val="both"/>
      </w:pPr>
    </w:p>
    <w:p w:rsidR="007B599C" w:rsidRPr="00AB309A" w:rsidRDefault="007B599C" w:rsidP="00DA7C9D">
      <w:pPr>
        <w:pStyle w:val="ListParagraph"/>
        <w:numPr>
          <w:ilvl w:val="0"/>
          <w:numId w:val="8"/>
        </w:numPr>
        <w:autoSpaceDE w:val="0"/>
        <w:autoSpaceDN w:val="0"/>
        <w:adjustRightInd w:val="0"/>
        <w:ind w:left="0" w:hanging="11"/>
        <w:jc w:val="center"/>
        <w:outlineLvl w:val="1"/>
        <w:rPr>
          <w:b/>
        </w:rPr>
      </w:pPr>
      <w:r w:rsidRPr="00AB309A">
        <w:rPr>
          <w:b/>
        </w:rPr>
        <w:t>Функции, связанные с исполнением переданных государственных</w:t>
      </w:r>
    </w:p>
    <w:p w:rsidR="007B599C" w:rsidRDefault="007B599C" w:rsidP="00DA7C9D">
      <w:pPr>
        <w:pStyle w:val="ListParagraph"/>
        <w:autoSpaceDE w:val="0"/>
        <w:autoSpaceDN w:val="0"/>
        <w:adjustRightInd w:val="0"/>
        <w:ind w:left="0" w:hanging="11"/>
        <w:jc w:val="center"/>
        <w:outlineLvl w:val="1"/>
        <w:rPr>
          <w:b/>
        </w:rPr>
      </w:pPr>
      <w:r w:rsidRPr="00AB309A">
        <w:rPr>
          <w:b/>
        </w:rPr>
        <w:t>полномочий Республики Карелия по созданию и обеспечению деятельности административных комиссий и определению перечня должностных</w:t>
      </w:r>
    </w:p>
    <w:p w:rsidR="007B599C" w:rsidRPr="00AB309A" w:rsidRDefault="007B599C" w:rsidP="00DA7C9D">
      <w:pPr>
        <w:pStyle w:val="ListParagraph"/>
        <w:autoSpaceDE w:val="0"/>
        <w:autoSpaceDN w:val="0"/>
        <w:adjustRightInd w:val="0"/>
        <w:ind w:left="0" w:hanging="11"/>
        <w:jc w:val="center"/>
        <w:outlineLvl w:val="1"/>
        <w:rPr>
          <w:b/>
        </w:rPr>
      </w:pPr>
      <w:r w:rsidRPr="00AB309A">
        <w:rPr>
          <w:b/>
        </w:rPr>
        <w:t>лиц, уполномоченных составлять протоколы</w:t>
      </w:r>
    </w:p>
    <w:p w:rsidR="007B599C" w:rsidRPr="00456A3B" w:rsidRDefault="007B599C" w:rsidP="00AB309A">
      <w:pPr>
        <w:autoSpaceDE w:val="0"/>
        <w:autoSpaceDN w:val="0"/>
        <w:adjustRightInd w:val="0"/>
        <w:ind w:firstLine="720"/>
        <w:jc w:val="center"/>
      </w:pPr>
    </w:p>
    <w:p w:rsidR="007B599C" w:rsidRPr="00456A3B" w:rsidRDefault="007B599C" w:rsidP="00AB309A">
      <w:pPr>
        <w:autoSpaceDE w:val="0"/>
        <w:autoSpaceDN w:val="0"/>
        <w:adjustRightInd w:val="0"/>
        <w:ind w:firstLine="720"/>
        <w:jc w:val="both"/>
      </w:pPr>
      <w:r w:rsidRPr="00456A3B">
        <w:t>2.1. К функциям, связанным с осуществлением переданных государственных полномочий, относятся:</w:t>
      </w:r>
    </w:p>
    <w:p w:rsidR="007B599C" w:rsidRPr="00456A3B" w:rsidRDefault="007B599C" w:rsidP="00AB309A">
      <w:pPr>
        <w:autoSpaceDE w:val="0"/>
        <w:autoSpaceDN w:val="0"/>
        <w:adjustRightInd w:val="0"/>
        <w:ind w:firstLine="720"/>
        <w:jc w:val="both"/>
      </w:pPr>
      <w:r w:rsidRPr="00456A3B">
        <w:t xml:space="preserve">2.1.1. </w:t>
      </w:r>
      <w:r>
        <w:t>С</w:t>
      </w:r>
      <w:r w:rsidRPr="00456A3B">
        <w:t>оздание административной комиссии.</w:t>
      </w:r>
    </w:p>
    <w:p w:rsidR="007B599C" w:rsidRPr="00456A3B" w:rsidRDefault="007B599C" w:rsidP="00AB309A">
      <w:pPr>
        <w:autoSpaceDE w:val="0"/>
        <w:autoSpaceDN w:val="0"/>
        <w:adjustRightInd w:val="0"/>
        <w:ind w:firstLine="720"/>
        <w:jc w:val="both"/>
      </w:pPr>
      <w:r w:rsidRPr="00456A3B">
        <w:t>2.1.2.</w:t>
      </w:r>
      <w:r>
        <w:t xml:space="preserve"> </w:t>
      </w:r>
      <w:r w:rsidRPr="00456A3B">
        <w:t xml:space="preserve">Обеспечение деятельности административной комиссии, направленной на рассмотрение дел об административных правонарушениях, предусмотренных </w:t>
      </w:r>
      <w:r>
        <w:t xml:space="preserve">статьей 7.2.1 </w:t>
      </w:r>
      <w:r w:rsidRPr="00456A3B">
        <w:t>Закон</w:t>
      </w:r>
      <w:r>
        <w:t>а</w:t>
      </w:r>
      <w:r w:rsidRPr="00456A3B">
        <w:t xml:space="preserve"> Республики Карелия от 15.05.2008 № 1191-ЗРК «Об административных правонарушениях».</w:t>
      </w:r>
    </w:p>
    <w:p w:rsidR="007B599C" w:rsidRPr="00456A3B" w:rsidRDefault="007B599C" w:rsidP="00AB309A">
      <w:pPr>
        <w:autoSpaceDE w:val="0"/>
        <w:autoSpaceDN w:val="0"/>
        <w:adjustRightInd w:val="0"/>
        <w:ind w:firstLine="720"/>
        <w:jc w:val="both"/>
      </w:pPr>
      <w:r w:rsidRPr="00456A3B">
        <w:t>2.1.3. Определение перечня должностных лиц органов местного самоуправления, уполномоченных составлять протоколы об административных правонарушениях, предусмотренных Законом Республики Карелия от 15.05.2008 № 1191-ЗРК «Об административных правонарушениях».</w:t>
      </w:r>
    </w:p>
    <w:p w:rsidR="007B599C" w:rsidRPr="00456A3B" w:rsidRDefault="007B599C" w:rsidP="00AB309A">
      <w:pPr>
        <w:autoSpaceDE w:val="0"/>
        <w:autoSpaceDN w:val="0"/>
        <w:adjustRightInd w:val="0"/>
        <w:ind w:firstLine="720"/>
        <w:jc w:val="both"/>
      </w:pPr>
      <w:r w:rsidRPr="00456A3B">
        <w:t>2.1.4. Обеспечение составления протоколов об административных правонарушениях.</w:t>
      </w:r>
    </w:p>
    <w:p w:rsidR="007B599C" w:rsidRPr="00456A3B" w:rsidRDefault="007B599C" w:rsidP="00AB309A">
      <w:pPr>
        <w:autoSpaceDE w:val="0"/>
        <w:autoSpaceDN w:val="0"/>
        <w:adjustRightInd w:val="0"/>
        <w:ind w:firstLine="720"/>
        <w:jc w:val="both"/>
      </w:pPr>
      <w:r w:rsidRPr="00456A3B">
        <w:t>2.1.5. Ведение реестра субъектов, материалы (дела) в отношении которых рассматриваются административной комиссией.</w:t>
      </w:r>
    </w:p>
    <w:p w:rsidR="007B599C" w:rsidRPr="00456A3B" w:rsidRDefault="007B599C" w:rsidP="0022365C">
      <w:pPr>
        <w:autoSpaceDE w:val="0"/>
        <w:autoSpaceDN w:val="0"/>
        <w:adjustRightInd w:val="0"/>
        <w:ind w:firstLine="540"/>
        <w:jc w:val="both"/>
      </w:pPr>
      <w:r w:rsidRPr="00456A3B">
        <w:t>2.1.6. Ведение обособленного учета материальных ресурсов, приобретаемых в муниципальную собственность за счет субвенций и передаваемых в оперативное управление.</w:t>
      </w:r>
    </w:p>
    <w:p w:rsidR="007B599C" w:rsidRPr="00456A3B" w:rsidRDefault="007B599C" w:rsidP="00594F64">
      <w:pPr>
        <w:autoSpaceDE w:val="0"/>
        <w:autoSpaceDN w:val="0"/>
        <w:adjustRightInd w:val="0"/>
        <w:ind w:firstLine="540"/>
        <w:jc w:val="both"/>
      </w:pPr>
      <w:r w:rsidRPr="00456A3B">
        <w:t>2.1.7. Иные функции, предусмотренные действующим законодательством в рамках исполнения переданных государственных полномочий.</w:t>
      </w:r>
    </w:p>
    <w:p w:rsidR="007B599C" w:rsidRPr="00456A3B" w:rsidRDefault="007B599C" w:rsidP="007377ED">
      <w:pPr>
        <w:autoSpaceDE w:val="0"/>
        <w:autoSpaceDN w:val="0"/>
        <w:adjustRightInd w:val="0"/>
        <w:ind w:firstLine="540"/>
        <w:jc w:val="both"/>
      </w:pPr>
      <w:r w:rsidRPr="00456A3B">
        <w:t>2.2. Функции по созданию и обеспечению деятельности административной комиссии и определению перечня должностных лиц, уполномоченных составлять протоколы</w:t>
      </w:r>
      <w:r>
        <w:t xml:space="preserve"> об административных правонарушениях</w:t>
      </w:r>
      <w:r w:rsidRPr="00456A3B">
        <w:t xml:space="preserve"> (за исключением функции по обеспечению составления протоколов об административных правонарушениях) выполняет Администраци</w:t>
      </w:r>
      <w:r>
        <w:t>я</w:t>
      </w:r>
      <w:r w:rsidRPr="00456A3B">
        <w:t xml:space="preserve"> </w:t>
      </w:r>
      <w:r>
        <w:t>муниципального образования «Медвежьегорский муниципальный район».</w:t>
      </w:r>
      <w:r w:rsidRPr="00456A3B">
        <w:t xml:space="preserve"> </w:t>
      </w:r>
    </w:p>
    <w:p w:rsidR="007B599C" w:rsidRPr="00456A3B" w:rsidRDefault="007B599C" w:rsidP="007377ED">
      <w:pPr>
        <w:autoSpaceDE w:val="0"/>
        <w:autoSpaceDN w:val="0"/>
        <w:adjustRightInd w:val="0"/>
        <w:outlineLvl w:val="1"/>
      </w:pPr>
    </w:p>
    <w:p w:rsidR="007B599C" w:rsidRPr="00906090" w:rsidRDefault="007B599C" w:rsidP="00594F64">
      <w:pPr>
        <w:autoSpaceDE w:val="0"/>
        <w:autoSpaceDN w:val="0"/>
        <w:adjustRightInd w:val="0"/>
        <w:jc w:val="center"/>
        <w:outlineLvl w:val="1"/>
        <w:rPr>
          <w:b/>
        </w:rPr>
      </w:pPr>
      <w:r w:rsidRPr="00906090">
        <w:rPr>
          <w:b/>
        </w:rPr>
        <w:t>3. Исполнение расходных обязательств</w:t>
      </w:r>
    </w:p>
    <w:p w:rsidR="007B599C" w:rsidRPr="00456A3B" w:rsidRDefault="007B599C" w:rsidP="00594F64">
      <w:pPr>
        <w:autoSpaceDE w:val="0"/>
        <w:autoSpaceDN w:val="0"/>
        <w:adjustRightInd w:val="0"/>
        <w:jc w:val="center"/>
        <w:outlineLvl w:val="1"/>
      </w:pPr>
    </w:p>
    <w:p w:rsidR="007B599C" w:rsidRPr="00456A3B" w:rsidRDefault="007B599C" w:rsidP="00594F64">
      <w:pPr>
        <w:autoSpaceDE w:val="0"/>
        <w:autoSpaceDN w:val="0"/>
        <w:adjustRightInd w:val="0"/>
        <w:ind w:firstLine="540"/>
        <w:jc w:val="both"/>
      </w:pPr>
      <w:r w:rsidRPr="00456A3B">
        <w:t>3.1. Органом, организующим ис</w:t>
      </w:r>
      <w:r>
        <w:t>полнение указанного в пункте 1.1</w:t>
      </w:r>
      <w:r w:rsidRPr="00456A3B">
        <w:t xml:space="preserve"> настоящего Положения расходного обязательства, является Администрация </w:t>
      </w:r>
      <w:r>
        <w:t>муниципального образования «Медвежьегорский муниципальный район»</w:t>
      </w:r>
      <w:r w:rsidRPr="00456A3B">
        <w:t>.</w:t>
      </w:r>
    </w:p>
    <w:p w:rsidR="007B599C" w:rsidRPr="00456A3B" w:rsidRDefault="007B599C" w:rsidP="00594F64">
      <w:pPr>
        <w:autoSpaceDE w:val="0"/>
        <w:autoSpaceDN w:val="0"/>
        <w:adjustRightInd w:val="0"/>
        <w:ind w:firstLine="540"/>
        <w:jc w:val="both"/>
      </w:pPr>
      <w:r w:rsidRPr="00456A3B">
        <w:t>3.2. В качестве финансового норматива на осуществление переданных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</w:t>
      </w:r>
      <w:r>
        <w:t xml:space="preserve"> об административных правонарушениях</w:t>
      </w:r>
      <w:r w:rsidRPr="00456A3B">
        <w:t xml:space="preserve">, на территории </w:t>
      </w:r>
      <w:r>
        <w:t xml:space="preserve">муниципального образования «Медвежьегорский муниципальный район» </w:t>
      </w:r>
      <w:r w:rsidRPr="00456A3B">
        <w:t>используется норматив и соответствующие коэффициенты, применяемые Министерством финансов Республики Карелия при расчете объема Субвенции</w:t>
      </w:r>
      <w:r>
        <w:t xml:space="preserve"> муниципальному образованию «Медвежьегорский муниципальный район».</w:t>
      </w:r>
    </w:p>
    <w:p w:rsidR="007B599C" w:rsidRPr="00456A3B" w:rsidRDefault="007B599C" w:rsidP="00D14B49">
      <w:pPr>
        <w:autoSpaceDE w:val="0"/>
        <w:autoSpaceDN w:val="0"/>
        <w:adjustRightInd w:val="0"/>
        <w:ind w:firstLine="540"/>
        <w:jc w:val="both"/>
      </w:pPr>
      <w:r w:rsidRPr="00456A3B">
        <w:t xml:space="preserve">3.3. </w:t>
      </w:r>
      <w:r w:rsidRPr="00F74FCE">
        <w:t xml:space="preserve">Средства субвенции из бюджета Республики Карелия на финансирование государственных полномочий </w:t>
      </w:r>
      <w:r w:rsidRPr="00456A3B">
        <w:t>по созданию и обеспечению деятельности административных комиссий и определению перечня должностных лиц, уполномоченных составлять протоколы</w:t>
      </w:r>
      <w:r>
        <w:t xml:space="preserve"> об административных правонарушениях</w:t>
      </w:r>
      <w:r w:rsidRPr="00F74FCE">
        <w:t xml:space="preserve">, расходуются в соответствии с Порядком, утвержденным Приказом Федерального Казначейства от 22.01.2016 года № 2 «Об утверждении Порядка осуществления территориальными органами Федерального казначейства в 2016 году полномочий получателя средств бюджета субъекта Российской Федерации по перечислению межбюджетных трансфертов, предоставляемых из бюджета субъекта Российской Федерации в местный бюджет в форме субсидий, субвенций и иных межбюджетных трансфертов, имеющих целевое назначение», в пределах лимитов бюджетных обязательств, предусмотренных в установленном порядке Министерством финансов Республики Карелия бюджетам муниципальных образований на цели, указанные в пункте </w:t>
      </w:r>
      <w:r>
        <w:t>1.1</w:t>
      </w:r>
      <w:r w:rsidRPr="00F74FCE">
        <w:t xml:space="preserve"> настоящего Положения.</w:t>
      </w:r>
    </w:p>
    <w:p w:rsidR="007B599C" w:rsidRDefault="007B599C" w:rsidP="00594F64">
      <w:pPr>
        <w:autoSpaceDE w:val="0"/>
        <w:autoSpaceDN w:val="0"/>
        <w:adjustRightInd w:val="0"/>
        <w:ind w:firstLine="540"/>
        <w:jc w:val="both"/>
      </w:pPr>
      <w:r w:rsidRPr="00456A3B">
        <w:t xml:space="preserve">3.4. Расходование средств Субвенции осуществляется </w:t>
      </w:r>
      <w:r>
        <w:t>Администрацией</w:t>
      </w:r>
      <w:r w:rsidRPr="00456A3B">
        <w:t xml:space="preserve"> </w:t>
      </w:r>
      <w:r>
        <w:t xml:space="preserve">муниципального образования «Медвежьегорский муниципальный район» </w:t>
      </w:r>
      <w:r w:rsidRPr="00456A3B">
        <w:t>в пределах установленных лимитов бюджетных обязательств с учетом единицы расчета и финансовых нормативов</w:t>
      </w:r>
      <w:r>
        <w:t>.</w:t>
      </w:r>
      <w:r w:rsidRPr="00456A3B">
        <w:t xml:space="preserve"> </w:t>
      </w:r>
    </w:p>
    <w:p w:rsidR="007B599C" w:rsidRPr="00456A3B" w:rsidRDefault="007B599C" w:rsidP="00594F64">
      <w:pPr>
        <w:autoSpaceDE w:val="0"/>
        <w:autoSpaceDN w:val="0"/>
        <w:adjustRightInd w:val="0"/>
        <w:ind w:firstLine="540"/>
        <w:jc w:val="both"/>
      </w:pPr>
      <w:r w:rsidRPr="00456A3B">
        <w:t>3.5. Направления расходования средств Субвенции:</w:t>
      </w:r>
    </w:p>
    <w:p w:rsidR="007B599C" w:rsidRPr="00456A3B" w:rsidRDefault="007B599C" w:rsidP="00594F64">
      <w:pPr>
        <w:autoSpaceDE w:val="0"/>
        <w:autoSpaceDN w:val="0"/>
        <w:adjustRightInd w:val="0"/>
        <w:ind w:firstLine="540"/>
        <w:jc w:val="both"/>
      </w:pPr>
      <w:r w:rsidRPr="00456A3B">
        <w:t>- заработная плата;</w:t>
      </w:r>
    </w:p>
    <w:p w:rsidR="007B599C" w:rsidRPr="00456A3B" w:rsidRDefault="007B599C" w:rsidP="00594F64">
      <w:pPr>
        <w:autoSpaceDE w:val="0"/>
        <w:autoSpaceDN w:val="0"/>
        <w:adjustRightInd w:val="0"/>
        <w:ind w:firstLine="540"/>
        <w:jc w:val="both"/>
      </w:pPr>
      <w:r w:rsidRPr="00456A3B">
        <w:t>- прочие выплаты;</w:t>
      </w:r>
    </w:p>
    <w:p w:rsidR="007B599C" w:rsidRPr="00456A3B" w:rsidRDefault="007B599C" w:rsidP="00594F64">
      <w:pPr>
        <w:autoSpaceDE w:val="0"/>
        <w:autoSpaceDN w:val="0"/>
        <w:adjustRightInd w:val="0"/>
        <w:ind w:firstLine="540"/>
        <w:jc w:val="both"/>
      </w:pPr>
      <w:r w:rsidRPr="00456A3B">
        <w:t>- начисления на выплаты по оплате труда;</w:t>
      </w:r>
    </w:p>
    <w:p w:rsidR="007B599C" w:rsidRPr="00456A3B" w:rsidRDefault="007B599C" w:rsidP="00617C5A">
      <w:pPr>
        <w:autoSpaceDE w:val="0"/>
        <w:autoSpaceDN w:val="0"/>
        <w:adjustRightInd w:val="0"/>
        <w:ind w:firstLine="540"/>
        <w:jc w:val="both"/>
      </w:pPr>
      <w:r w:rsidRPr="00456A3B">
        <w:t>- услуги связи;</w:t>
      </w:r>
    </w:p>
    <w:p w:rsidR="007B599C" w:rsidRDefault="007B599C" w:rsidP="00617C5A">
      <w:pPr>
        <w:autoSpaceDE w:val="0"/>
        <w:autoSpaceDN w:val="0"/>
        <w:adjustRightInd w:val="0"/>
        <w:ind w:firstLine="540"/>
        <w:jc w:val="both"/>
      </w:pPr>
      <w:r w:rsidRPr="00456A3B">
        <w:t>- транспортные услуги;</w:t>
      </w:r>
    </w:p>
    <w:p w:rsidR="007B599C" w:rsidRPr="00456A3B" w:rsidRDefault="007B599C" w:rsidP="00617C5A">
      <w:pPr>
        <w:autoSpaceDE w:val="0"/>
        <w:autoSpaceDN w:val="0"/>
        <w:adjustRightInd w:val="0"/>
        <w:ind w:firstLine="540"/>
        <w:jc w:val="both"/>
      </w:pPr>
      <w:r>
        <w:t>- коммунальные услуги;</w:t>
      </w:r>
    </w:p>
    <w:p w:rsidR="007B599C" w:rsidRPr="00456A3B" w:rsidRDefault="007B599C" w:rsidP="00617C5A">
      <w:pPr>
        <w:autoSpaceDE w:val="0"/>
        <w:autoSpaceDN w:val="0"/>
        <w:adjustRightInd w:val="0"/>
        <w:ind w:firstLine="540"/>
        <w:jc w:val="both"/>
      </w:pPr>
      <w:r w:rsidRPr="00456A3B">
        <w:t>- работы, услуги по содержанию имущества;</w:t>
      </w:r>
    </w:p>
    <w:p w:rsidR="007B599C" w:rsidRPr="00456A3B" w:rsidRDefault="007B599C" w:rsidP="00617C5A">
      <w:pPr>
        <w:autoSpaceDE w:val="0"/>
        <w:autoSpaceDN w:val="0"/>
        <w:adjustRightInd w:val="0"/>
        <w:ind w:firstLine="540"/>
        <w:jc w:val="both"/>
      </w:pPr>
      <w:r w:rsidRPr="00456A3B">
        <w:t>- прочие работы, услуги;</w:t>
      </w:r>
    </w:p>
    <w:p w:rsidR="007B599C" w:rsidRPr="00456A3B" w:rsidRDefault="007B599C" w:rsidP="00617C5A">
      <w:pPr>
        <w:autoSpaceDE w:val="0"/>
        <w:autoSpaceDN w:val="0"/>
        <w:adjustRightInd w:val="0"/>
        <w:ind w:firstLine="540"/>
        <w:jc w:val="both"/>
      </w:pPr>
      <w:r w:rsidRPr="00456A3B">
        <w:t>- прочие расходы;</w:t>
      </w:r>
    </w:p>
    <w:p w:rsidR="007B599C" w:rsidRPr="00456A3B" w:rsidRDefault="007B599C" w:rsidP="00617C5A">
      <w:pPr>
        <w:autoSpaceDE w:val="0"/>
        <w:autoSpaceDN w:val="0"/>
        <w:adjustRightInd w:val="0"/>
        <w:ind w:firstLine="540"/>
        <w:jc w:val="both"/>
      </w:pPr>
      <w:r w:rsidRPr="00456A3B">
        <w:t>- увеличение стоимости основных средств;</w:t>
      </w:r>
    </w:p>
    <w:p w:rsidR="007B599C" w:rsidRPr="00456A3B" w:rsidRDefault="007B599C" w:rsidP="00617C5A">
      <w:pPr>
        <w:autoSpaceDE w:val="0"/>
        <w:autoSpaceDN w:val="0"/>
        <w:adjustRightInd w:val="0"/>
        <w:ind w:firstLine="540"/>
        <w:jc w:val="both"/>
      </w:pPr>
      <w:r w:rsidRPr="00456A3B">
        <w:t>- увеличение стоимости материальных запасов.</w:t>
      </w:r>
    </w:p>
    <w:p w:rsidR="007B599C" w:rsidRPr="00456A3B" w:rsidRDefault="007B599C" w:rsidP="00594F64">
      <w:pPr>
        <w:autoSpaceDE w:val="0"/>
        <w:autoSpaceDN w:val="0"/>
        <w:adjustRightInd w:val="0"/>
        <w:ind w:firstLine="540"/>
        <w:jc w:val="both"/>
      </w:pPr>
      <w:r w:rsidRPr="00456A3B">
        <w:t>3.6. Функции по ведению бухгалтерского учета и составлению бухгалтерской отчетности в рамках исполнения переданных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</w:t>
      </w:r>
      <w:r>
        <w:t xml:space="preserve"> об административных правонарушениях</w:t>
      </w:r>
      <w:r w:rsidRPr="00456A3B">
        <w:t xml:space="preserve">, осуществляются </w:t>
      </w:r>
      <w:r>
        <w:t>Администрацией</w:t>
      </w:r>
      <w:r w:rsidRPr="00456A3B">
        <w:t xml:space="preserve"> </w:t>
      </w:r>
      <w:r>
        <w:t>муниципального образования «Медвежьегорский муниципальный район»</w:t>
      </w:r>
      <w:r w:rsidRPr="00456A3B">
        <w:t>.</w:t>
      </w:r>
    </w:p>
    <w:p w:rsidR="007B599C" w:rsidRDefault="007B599C" w:rsidP="00594F64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7B599C" w:rsidRDefault="007B599C" w:rsidP="00594F64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7B599C" w:rsidRPr="0066354B" w:rsidRDefault="007B599C" w:rsidP="00594F64">
      <w:pPr>
        <w:autoSpaceDE w:val="0"/>
        <w:autoSpaceDN w:val="0"/>
        <w:adjustRightInd w:val="0"/>
        <w:jc w:val="center"/>
        <w:outlineLvl w:val="1"/>
        <w:rPr>
          <w:b/>
        </w:rPr>
      </w:pPr>
      <w:bookmarkStart w:id="0" w:name="_GoBack"/>
      <w:bookmarkEnd w:id="0"/>
      <w:r w:rsidRPr="0066354B">
        <w:rPr>
          <w:b/>
        </w:rPr>
        <w:t>4. Отчетность</w:t>
      </w:r>
    </w:p>
    <w:p w:rsidR="007B599C" w:rsidRPr="00456A3B" w:rsidRDefault="007B599C" w:rsidP="00594F64">
      <w:pPr>
        <w:autoSpaceDE w:val="0"/>
        <w:autoSpaceDN w:val="0"/>
        <w:adjustRightInd w:val="0"/>
        <w:jc w:val="center"/>
      </w:pPr>
    </w:p>
    <w:p w:rsidR="007B599C" w:rsidRPr="00456A3B" w:rsidRDefault="007B599C" w:rsidP="0036768A">
      <w:pPr>
        <w:autoSpaceDE w:val="0"/>
        <w:autoSpaceDN w:val="0"/>
        <w:adjustRightInd w:val="0"/>
        <w:ind w:firstLine="540"/>
        <w:jc w:val="both"/>
      </w:pPr>
      <w:r w:rsidRPr="00456A3B">
        <w:t>4.1. Отчет о расходовании</w:t>
      </w:r>
      <w:r>
        <w:t xml:space="preserve"> средств</w:t>
      </w:r>
      <w:r w:rsidRPr="00456A3B">
        <w:t xml:space="preserve"> Субвенции по форме, утвержденной и доведенной Министерством финансов Республики Карелия, представляется:</w:t>
      </w:r>
    </w:p>
    <w:p w:rsidR="007B599C" w:rsidRPr="00456A3B" w:rsidRDefault="007B599C" w:rsidP="0036768A">
      <w:pPr>
        <w:autoSpaceDE w:val="0"/>
        <w:autoSpaceDN w:val="0"/>
        <w:adjustRightInd w:val="0"/>
        <w:ind w:firstLine="540"/>
        <w:jc w:val="both"/>
      </w:pPr>
      <w:r w:rsidRPr="00456A3B">
        <w:t>- Администраци</w:t>
      </w:r>
      <w:r>
        <w:t>ей</w:t>
      </w:r>
      <w:r w:rsidRPr="00456A3B">
        <w:t xml:space="preserve"> </w:t>
      </w:r>
      <w:r>
        <w:t xml:space="preserve">муниципального образования «Медвежьегорский муниципальный район» </w:t>
      </w:r>
      <w:r w:rsidRPr="00456A3B">
        <w:t xml:space="preserve">ежемесячно до 6-го числа месяца, следующего за отчетным месяцем, в финансовое </w:t>
      </w:r>
      <w:r>
        <w:t xml:space="preserve">администрации </w:t>
      </w:r>
      <w:r w:rsidRPr="00456A3B">
        <w:t xml:space="preserve">управление </w:t>
      </w:r>
      <w:r>
        <w:t>муниципального образования «Медвежьегорский муниципальный район»</w:t>
      </w:r>
      <w:r w:rsidRPr="00456A3B">
        <w:t>;</w:t>
      </w:r>
    </w:p>
    <w:p w:rsidR="007B599C" w:rsidRPr="00456A3B" w:rsidRDefault="007B599C" w:rsidP="00594F64">
      <w:pPr>
        <w:autoSpaceDE w:val="0"/>
        <w:autoSpaceDN w:val="0"/>
        <w:adjustRightInd w:val="0"/>
        <w:ind w:firstLine="540"/>
        <w:jc w:val="both"/>
      </w:pPr>
      <w:r w:rsidRPr="00456A3B">
        <w:t xml:space="preserve">- </w:t>
      </w:r>
      <w:r>
        <w:t>финансовым управлением администрации</w:t>
      </w:r>
      <w:r w:rsidRPr="00456A3B">
        <w:t xml:space="preserve"> </w:t>
      </w:r>
      <w:r>
        <w:t xml:space="preserve">муниципального образования «Медвежьегорский муниципальный район» </w:t>
      </w:r>
      <w:r w:rsidRPr="00456A3B">
        <w:t xml:space="preserve">ежемесячно, в срок, установленный для сдачи отчетности об исполнении местных бюджетов, </w:t>
      </w:r>
      <w:r>
        <w:t>главному распорядителю бюджетных средств</w:t>
      </w:r>
      <w:r w:rsidRPr="00456A3B">
        <w:t>.</w:t>
      </w:r>
    </w:p>
    <w:p w:rsidR="007B599C" w:rsidRPr="00456A3B" w:rsidRDefault="007B599C" w:rsidP="00353055">
      <w:pPr>
        <w:autoSpaceDE w:val="0"/>
        <w:autoSpaceDN w:val="0"/>
        <w:adjustRightInd w:val="0"/>
        <w:ind w:firstLine="540"/>
        <w:jc w:val="both"/>
      </w:pPr>
      <w:r w:rsidRPr="00456A3B">
        <w:t xml:space="preserve">4.2. По запросам органов исполнительной власти Республики Карелия </w:t>
      </w:r>
      <w:r>
        <w:t>Администрацией</w:t>
      </w:r>
      <w:r w:rsidRPr="00456A3B">
        <w:t xml:space="preserve"> </w:t>
      </w:r>
      <w:r>
        <w:t>муниципального образования «Медвежьегорский муниципальный район»</w:t>
      </w:r>
      <w:r w:rsidRPr="00456A3B">
        <w:t>, в установленные сроки осуществляется подготовка и предоставление иной информации и документов, связанных с исполнением переданных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</w:t>
      </w:r>
      <w:r>
        <w:t xml:space="preserve"> об административных правонарушениях</w:t>
      </w:r>
      <w:r w:rsidRPr="00456A3B">
        <w:t>.</w:t>
      </w:r>
    </w:p>
    <w:p w:rsidR="007B599C" w:rsidRPr="00594F64" w:rsidRDefault="007B599C" w:rsidP="006E7A21">
      <w:pPr>
        <w:rPr>
          <w:sz w:val="28"/>
          <w:szCs w:val="28"/>
        </w:rPr>
      </w:pPr>
    </w:p>
    <w:sectPr w:rsidR="007B599C" w:rsidRPr="00594F64" w:rsidSect="00456A3B">
      <w:pgSz w:w="11907" w:h="16840" w:code="9"/>
      <w:pgMar w:top="993" w:right="851" w:bottom="993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5119B"/>
    <w:multiLevelType w:val="singleLevel"/>
    <w:tmpl w:val="EACE6B6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</w:abstractNum>
  <w:abstractNum w:abstractNumId="1">
    <w:nsid w:val="0A69127D"/>
    <w:multiLevelType w:val="singleLevel"/>
    <w:tmpl w:val="EACE6B6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</w:abstractNum>
  <w:abstractNum w:abstractNumId="2">
    <w:nsid w:val="0EF4677E"/>
    <w:multiLevelType w:val="multilevel"/>
    <w:tmpl w:val="82E860A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cs="Times New Roman" w:hint="default"/>
      </w:rPr>
    </w:lvl>
  </w:abstractNum>
  <w:abstractNum w:abstractNumId="3">
    <w:nsid w:val="2DBB25FC"/>
    <w:multiLevelType w:val="singleLevel"/>
    <w:tmpl w:val="EACE6B6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</w:abstractNum>
  <w:abstractNum w:abstractNumId="4">
    <w:nsid w:val="3D9B310C"/>
    <w:multiLevelType w:val="singleLevel"/>
    <w:tmpl w:val="EACE6B6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</w:abstractNum>
  <w:abstractNum w:abstractNumId="5">
    <w:nsid w:val="434A2E14"/>
    <w:multiLevelType w:val="singleLevel"/>
    <w:tmpl w:val="783AD01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50511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7C1D309A"/>
    <w:multiLevelType w:val="singleLevel"/>
    <w:tmpl w:val="EACE6B6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6BC1"/>
    <w:rsid w:val="00001ED2"/>
    <w:rsid w:val="0000350F"/>
    <w:rsid w:val="00005E82"/>
    <w:rsid w:val="00012F59"/>
    <w:rsid w:val="000271DE"/>
    <w:rsid w:val="00034C0F"/>
    <w:rsid w:val="000377C8"/>
    <w:rsid w:val="000419C6"/>
    <w:rsid w:val="00044333"/>
    <w:rsid w:val="00045753"/>
    <w:rsid w:val="00061473"/>
    <w:rsid w:val="000617F4"/>
    <w:rsid w:val="00081775"/>
    <w:rsid w:val="00082C49"/>
    <w:rsid w:val="000959F1"/>
    <w:rsid w:val="000B64C1"/>
    <w:rsid w:val="000C6803"/>
    <w:rsid w:val="000D0153"/>
    <w:rsid w:val="000D12CD"/>
    <w:rsid w:val="000E0004"/>
    <w:rsid w:val="000F0E63"/>
    <w:rsid w:val="000F27D6"/>
    <w:rsid w:val="00101068"/>
    <w:rsid w:val="0010225E"/>
    <w:rsid w:val="00115F02"/>
    <w:rsid w:val="00115FB8"/>
    <w:rsid w:val="001209E4"/>
    <w:rsid w:val="001213B7"/>
    <w:rsid w:val="001253AA"/>
    <w:rsid w:val="00135285"/>
    <w:rsid w:val="00135639"/>
    <w:rsid w:val="00144A1D"/>
    <w:rsid w:val="001461DC"/>
    <w:rsid w:val="00151DA9"/>
    <w:rsid w:val="00157550"/>
    <w:rsid w:val="00162E4B"/>
    <w:rsid w:val="001730FE"/>
    <w:rsid w:val="00187E38"/>
    <w:rsid w:val="0019074F"/>
    <w:rsid w:val="001A28AF"/>
    <w:rsid w:val="001B678A"/>
    <w:rsid w:val="001F17FC"/>
    <w:rsid w:val="002017A1"/>
    <w:rsid w:val="00201E07"/>
    <w:rsid w:val="002025BA"/>
    <w:rsid w:val="00202A29"/>
    <w:rsid w:val="00205EB0"/>
    <w:rsid w:val="002120BD"/>
    <w:rsid w:val="002125C0"/>
    <w:rsid w:val="00220CB3"/>
    <w:rsid w:val="0022365C"/>
    <w:rsid w:val="00225E42"/>
    <w:rsid w:val="0022720E"/>
    <w:rsid w:val="00227A62"/>
    <w:rsid w:val="002400D8"/>
    <w:rsid w:val="002429A2"/>
    <w:rsid w:val="00253DF1"/>
    <w:rsid w:val="00260283"/>
    <w:rsid w:val="0026614A"/>
    <w:rsid w:val="00270FD0"/>
    <w:rsid w:val="0027122E"/>
    <w:rsid w:val="00297BD7"/>
    <w:rsid w:val="002A3953"/>
    <w:rsid w:val="002C1EF5"/>
    <w:rsid w:val="002C2347"/>
    <w:rsid w:val="002D0365"/>
    <w:rsid w:val="002D0690"/>
    <w:rsid w:val="002D0A58"/>
    <w:rsid w:val="002D30F0"/>
    <w:rsid w:val="002D38B9"/>
    <w:rsid w:val="002E73BB"/>
    <w:rsid w:val="002F03C8"/>
    <w:rsid w:val="00300BA4"/>
    <w:rsid w:val="0030133A"/>
    <w:rsid w:val="00311A7B"/>
    <w:rsid w:val="00317E0C"/>
    <w:rsid w:val="00323185"/>
    <w:rsid w:val="00345502"/>
    <w:rsid w:val="00353055"/>
    <w:rsid w:val="003572D3"/>
    <w:rsid w:val="00360BBE"/>
    <w:rsid w:val="003636CD"/>
    <w:rsid w:val="003656E8"/>
    <w:rsid w:val="0036768A"/>
    <w:rsid w:val="00374013"/>
    <w:rsid w:val="00377039"/>
    <w:rsid w:val="0038184A"/>
    <w:rsid w:val="003822AE"/>
    <w:rsid w:val="003832BF"/>
    <w:rsid w:val="003A16FD"/>
    <w:rsid w:val="003A6935"/>
    <w:rsid w:val="003B6BC1"/>
    <w:rsid w:val="003C3528"/>
    <w:rsid w:val="003C7EEF"/>
    <w:rsid w:val="003D479B"/>
    <w:rsid w:val="003D5464"/>
    <w:rsid w:val="003D7E5D"/>
    <w:rsid w:val="003E23A4"/>
    <w:rsid w:val="003E32A8"/>
    <w:rsid w:val="003F37C6"/>
    <w:rsid w:val="003F49A2"/>
    <w:rsid w:val="004057D6"/>
    <w:rsid w:val="00407422"/>
    <w:rsid w:val="004167AA"/>
    <w:rsid w:val="00432849"/>
    <w:rsid w:val="00433534"/>
    <w:rsid w:val="00443602"/>
    <w:rsid w:val="00444B1E"/>
    <w:rsid w:val="0045608F"/>
    <w:rsid w:val="00456A3B"/>
    <w:rsid w:val="00463090"/>
    <w:rsid w:val="00463560"/>
    <w:rsid w:val="0048660C"/>
    <w:rsid w:val="00486B7A"/>
    <w:rsid w:val="00493CB6"/>
    <w:rsid w:val="00494698"/>
    <w:rsid w:val="0049797A"/>
    <w:rsid w:val="004A15D1"/>
    <w:rsid w:val="004A3B11"/>
    <w:rsid w:val="004A5B2B"/>
    <w:rsid w:val="004C0D93"/>
    <w:rsid w:val="004C1B67"/>
    <w:rsid w:val="004D1AA0"/>
    <w:rsid w:val="004D3817"/>
    <w:rsid w:val="004D4FA8"/>
    <w:rsid w:val="004D5D15"/>
    <w:rsid w:val="004E6C10"/>
    <w:rsid w:val="00502F96"/>
    <w:rsid w:val="00531574"/>
    <w:rsid w:val="00535332"/>
    <w:rsid w:val="005461B3"/>
    <w:rsid w:val="00554C10"/>
    <w:rsid w:val="00564DCD"/>
    <w:rsid w:val="005840B1"/>
    <w:rsid w:val="0058798F"/>
    <w:rsid w:val="0059107E"/>
    <w:rsid w:val="00592AF9"/>
    <w:rsid w:val="00594F64"/>
    <w:rsid w:val="005A0B87"/>
    <w:rsid w:val="005A59F9"/>
    <w:rsid w:val="005B0838"/>
    <w:rsid w:val="005B0F93"/>
    <w:rsid w:val="005C7980"/>
    <w:rsid w:val="005D0612"/>
    <w:rsid w:val="005D6C50"/>
    <w:rsid w:val="005E0972"/>
    <w:rsid w:val="005F1EC6"/>
    <w:rsid w:val="00604AE6"/>
    <w:rsid w:val="00604F4A"/>
    <w:rsid w:val="00612854"/>
    <w:rsid w:val="00617C5A"/>
    <w:rsid w:val="0062032B"/>
    <w:rsid w:val="0063132A"/>
    <w:rsid w:val="00641891"/>
    <w:rsid w:val="00646D67"/>
    <w:rsid w:val="00655BC8"/>
    <w:rsid w:val="0066354B"/>
    <w:rsid w:val="00663A76"/>
    <w:rsid w:val="00686A6A"/>
    <w:rsid w:val="006916F0"/>
    <w:rsid w:val="00692591"/>
    <w:rsid w:val="00693DC3"/>
    <w:rsid w:val="0069600B"/>
    <w:rsid w:val="006A0583"/>
    <w:rsid w:val="006A17AA"/>
    <w:rsid w:val="006A23F6"/>
    <w:rsid w:val="006A59D5"/>
    <w:rsid w:val="006A5B53"/>
    <w:rsid w:val="006B08AB"/>
    <w:rsid w:val="006D0B8D"/>
    <w:rsid w:val="006D0C46"/>
    <w:rsid w:val="006D497A"/>
    <w:rsid w:val="006D6C06"/>
    <w:rsid w:val="006E441D"/>
    <w:rsid w:val="006E56B7"/>
    <w:rsid w:val="006E5AA6"/>
    <w:rsid w:val="006E7A21"/>
    <w:rsid w:val="006F15E1"/>
    <w:rsid w:val="00703250"/>
    <w:rsid w:val="00703F31"/>
    <w:rsid w:val="00705228"/>
    <w:rsid w:val="007054A9"/>
    <w:rsid w:val="00714215"/>
    <w:rsid w:val="0071759D"/>
    <w:rsid w:val="00730F56"/>
    <w:rsid w:val="00733739"/>
    <w:rsid w:val="007377ED"/>
    <w:rsid w:val="007409BE"/>
    <w:rsid w:val="00744D61"/>
    <w:rsid w:val="00745988"/>
    <w:rsid w:val="00752ED5"/>
    <w:rsid w:val="007659BE"/>
    <w:rsid w:val="007659E7"/>
    <w:rsid w:val="007877C2"/>
    <w:rsid w:val="00797468"/>
    <w:rsid w:val="007A41A2"/>
    <w:rsid w:val="007B599C"/>
    <w:rsid w:val="007B63A1"/>
    <w:rsid w:val="007B6C2E"/>
    <w:rsid w:val="007D07D5"/>
    <w:rsid w:val="007E5EF0"/>
    <w:rsid w:val="007F1882"/>
    <w:rsid w:val="008104A4"/>
    <w:rsid w:val="00817363"/>
    <w:rsid w:val="00821E62"/>
    <w:rsid w:val="008224D0"/>
    <w:rsid w:val="008228E6"/>
    <w:rsid w:val="0082731A"/>
    <w:rsid w:val="00830BD5"/>
    <w:rsid w:val="00836608"/>
    <w:rsid w:val="0084358B"/>
    <w:rsid w:val="008516D4"/>
    <w:rsid w:val="00854717"/>
    <w:rsid w:val="0086262C"/>
    <w:rsid w:val="008668DE"/>
    <w:rsid w:val="00870C5A"/>
    <w:rsid w:val="008716E3"/>
    <w:rsid w:val="008810D5"/>
    <w:rsid w:val="0088527C"/>
    <w:rsid w:val="008914E9"/>
    <w:rsid w:val="00893DCF"/>
    <w:rsid w:val="00895BCB"/>
    <w:rsid w:val="008960B8"/>
    <w:rsid w:val="008A0E31"/>
    <w:rsid w:val="008A1FBC"/>
    <w:rsid w:val="008A21D9"/>
    <w:rsid w:val="008B4072"/>
    <w:rsid w:val="008B471B"/>
    <w:rsid w:val="008C276C"/>
    <w:rsid w:val="008E38F3"/>
    <w:rsid w:val="008E7E7D"/>
    <w:rsid w:val="008F447A"/>
    <w:rsid w:val="008F65FF"/>
    <w:rsid w:val="008F7165"/>
    <w:rsid w:val="0090348A"/>
    <w:rsid w:val="00906090"/>
    <w:rsid w:val="009064E5"/>
    <w:rsid w:val="00906CC0"/>
    <w:rsid w:val="009121B2"/>
    <w:rsid w:val="0092554F"/>
    <w:rsid w:val="00927D4E"/>
    <w:rsid w:val="00933E24"/>
    <w:rsid w:val="00944C21"/>
    <w:rsid w:val="00945585"/>
    <w:rsid w:val="00945BF4"/>
    <w:rsid w:val="00946A99"/>
    <w:rsid w:val="0095051F"/>
    <w:rsid w:val="00955F0D"/>
    <w:rsid w:val="00960ED1"/>
    <w:rsid w:val="00971507"/>
    <w:rsid w:val="009734D2"/>
    <w:rsid w:val="00987193"/>
    <w:rsid w:val="00990DBE"/>
    <w:rsid w:val="00993E34"/>
    <w:rsid w:val="009A1BCE"/>
    <w:rsid w:val="009A2B8D"/>
    <w:rsid w:val="009A5229"/>
    <w:rsid w:val="009B257F"/>
    <w:rsid w:val="009B32F6"/>
    <w:rsid w:val="009B624F"/>
    <w:rsid w:val="009B6527"/>
    <w:rsid w:val="009C22EC"/>
    <w:rsid w:val="009D348A"/>
    <w:rsid w:val="009E0485"/>
    <w:rsid w:val="009F1030"/>
    <w:rsid w:val="009F21C6"/>
    <w:rsid w:val="009F2C88"/>
    <w:rsid w:val="00A00518"/>
    <w:rsid w:val="00A218D1"/>
    <w:rsid w:val="00A21A6D"/>
    <w:rsid w:val="00A32901"/>
    <w:rsid w:val="00A32DCB"/>
    <w:rsid w:val="00A33ED2"/>
    <w:rsid w:val="00A4496D"/>
    <w:rsid w:val="00A451CB"/>
    <w:rsid w:val="00A4599A"/>
    <w:rsid w:val="00A46D5F"/>
    <w:rsid w:val="00A50492"/>
    <w:rsid w:val="00A50E6D"/>
    <w:rsid w:val="00A51924"/>
    <w:rsid w:val="00A66FAF"/>
    <w:rsid w:val="00A71A72"/>
    <w:rsid w:val="00A74012"/>
    <w:rsid w:val="00A82171"/>
    <w:rsid w:val="00A84CC7"/>
    <w:rsid w:val="00A87D2C"/>
    <w:rsid w:val="00A903AF"/>
    <w:rsid w:val="00A914E4"/>
    <w:rsid w:val="00A946A8"/>
    <w:rsid w:val="00AA7062"/>
    <w:rsid w:val="00AB309A"/>
    <w:rsid w:val="00AC3803"/>
    <w:rsid w:val="00AD4CCE"/>
    <w:rsid w:val="00AE5F97"/>
    <w:rsid w:val="00AF6D5D"/>
    <w:rsid w:val="00B02506"/>
    <w:rsid w:val="00B04938"/>
    <w:rsid w:val="00B075FD"/>
    <w:rsid w:val="00B157B0"/>
    <w:rsid w:val="00B25F25"/>
    <w:rsid w:val="00B27C88"/>
    <w:rsid w:val="00B31330"/>
    <w:rsid w:val="00B33775"/>
    <w:rsid w:val="00B42031"/>
    <w:rsid w:val="00B4622B"/>
    <w:rsid w:val="00B4706E"/>
    <w:rsid w:val="00B50A17"/>
    <w:rsid w:val="00B515ED"/>
    <w:rsid w:val="00B522C3"/>
    <w:rsid w:val="00B57451"/>
    <w:rsid w:val="00B61831"/>
    <w:rsid w:val="00B76B5C"/>
    <w:rsid w:val="00B8196D"/>
    <w:rsid w:val="00B913EA"/>
    <w:rsid w:val="00B93923"/>
    <w:rsid w:val="00B9403D"/>
    <w:rsid w:val="00BA20DB"/>
    <w:rsid w:val="00BA66FB"/>
    <w:rsid w:val="00BB6C08"/>
    <w:rsid w:val="00BC24CF"/>
    <w:rsid w:val="00BC2DAE"/>
    <w:rsid w:val="00BD0A14"/>
    <w:rsid w:val="00BD25A0"/>
    <w:rsid w:val="00BD36C4"/>
    <w:rsid w:val="00BD492F"/>
    <w:rsid w:val="00BE3758"/>
    <w:rsid w:val="00BE52A3"/>
    <w:rsid w:val="00BE6C65"/>
    <w:rsid w:val="00BF1724"/>
    <w:rsid w:val="00BF27EF"/>
    <w:rsid w:val="00C016A1"/>
    <w:rsid w:val="00C05723"/>
    <w:rsid w:val="00C07F64"/>
    <w:rsid w:val="00C15B9B"/>
    <w:rsid w:val="00C17B64"/>
    <w:rsid w:val="00C24CC1"/>
    <w:rsid w:val="00C30AD4"/>
    <w:rsid w:val="00C44D0F"/>
    <w:rsid w:val="00C5236E"/>
    <w:rsid w:val="00C537AE"/>
    <w:rsid w:val="00C632E5"/>
    <w:rsid w:val="00C97054"/>
    <w:rsid w:val="00CA436A"/>
    <w:rsid w:val="00CA46CB"/>
    <w:rsid w:val="00CA495C"/>
    <w:rsid w:val="00CA5090"/>
    <w:rsid w:val="00CA5ADD"/>
    <w:rsid w:val="00CB26CC"/>
    <w:rsid w:val="00CC338D"/>
    <w:rsid w:val="00CE61F9"/>
    <w:rsid w:val="00CF2DC2"/>
    <w:rsid w:val="00CF4050"/>
    <w:rsid w:val="00CF7271"/>
    <w:rsid w:val="00D0061D"/>
    <w:rsid w:val="00D02F1F"/>
    <w:rsid w:val="00D10683"/>
    <w:rsid w:val="00D11B29"/>
    <w:rsid w:val="00D136AB"/>
    <w:rsid w:val="00D14B49"/>
    <w:rsid w:val="00D17460"/>
    <w:rsid w:val="00D2055E"/>
    <w:rsid w:val="00D231F4"/>
    <w:rsid w:val="00D26BC2"/>
    <w:rsid w:val="00D40D12"/>
    <w:rsid w:val="00D50693"/>
    <w:rsid w:val="00D50AB7"/>
    <w:rsid w:val="00D6591E"/>
    <w:rsid w:val="00D83581"/>
    <w:rsid w:val="00D90B4F"/>
    <w:rsid w:val="00DA654B"/>
    <w:rsid w:val="00DA6F31"/>
    <w:rsid w:val="00DA7C9D"/>
    <w:rsid w:val="00DC4D94"/>
    <w:rsid w:val="00DD1C3F"/>
    <w:rsid w:val="00DD211B"/>
    <w:rsid w:val="00DD4BB1"/>
    <w:rsid w:val="00DE3009"/>
    <w:rsid w:val="00DF2138"/>
    <w:rsid w:val="00DF4F2D"/>
    <w:rsid w:val="00E10479"/>
    <w:rsid w:val="00E11860"/>
    <w:rsid w:val="00E1579E"/>
    <w:rsid w:val="00E175C1"/>
    <w:rsid w:val="00E304A0"/>
    <w:rsid w:val="00E322CD"/>
    <w:rsid w:val="00E32DD8"/>
    <w:rsid w:val="00E36D9B"/>
    <w:rsid w:val="00E51447"/>
    <w:rsid w:val="00E554E8"/>
    <w:rsid w:val="00E5690C"/>
    <w:rsid w:val="00E56EC8"/>
    <w:rsid w:val="00E57670"/>
    <w:rsid w:val="00E57725"/>
    <w:rsid w:val="00E621B8"/>
    <w:rsid w:val="00E63FA7"/>
    <w:rsid w:val="00E654EA"/>
    <w:rsid w:val="00E76796"/>
    <w:rsid w:val="00EA44D6"/>
    <w:rsid w:val="00EA6095"/>
    <w:rsid w:val="00EA71CC"/>
    <w:rsid w:val="00EB3845"/>
    <w:rsid w:val="00ED2959"/>
    <w:rsid w:val="00ED2AF0"/>
    <w:rsid w:val="00ED74F6"/>
    <w:rsid w:val="00EE4EDF"/>
    <w:rsid w:val="00EE54EB"/>
    <w:rsid w:val="00EE7610"/>
    <w:rsid w:val="00EF4D47"/>
    <w:rsid w:val="00F02759"/>
    <w:rsid w:val="00F0448E"/>
    <w:rsid w:val="00F05DD7"/>
    <w:rsid w:val="00F17F5D"/>
    <w:rsid w:val="00F22006"/>
    <w:rsid w:val="00F254F9"/>
    <w:rsid w:val="00F3288F"/>
    <w:rsid w:val="00F36182"/>
    <w:rsid w:val="00F370B3"/>
    <w:rsid w:val="00F455E3"/>
    <w:rsid w:val="00F45FFB"/>
    <w:rsid w:val="00F50CED"/>
    <w:rsid w:val="00F55152"/>
    <w:rsid w:val="00F630F3"/>
    <w:rsid w:val="00F652E9"/>
    <w:rsid w:val="00F74FCE"/>
    <w:rsid w:val="00F82183"/>
    <w:rsid w:val="00F8311E"/>
    <w:rsid w:val="00F859A1"/>
    <w:rsid w:val="00FB3874"/>
    <w:rsid w:val="00FC221E"/>
    <w:rsid w:val="00FC7F49"/>
    <w:rsid w:val="00FD0602"/>
    <w:rsid w:val="00FD2BD1"/>
    <w:rsid w:val="00FD595D"/>
    <w:rsid w:val="00FD6AF3"/>
    <w:rsid w:val="00FE54E6"/>
    <w:rsid w:val="00FE6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F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17F5D"/>
    <w:pPr>
      <w:keepNext/>
      <w:ind w:firstLine="567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17F5D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A6F31"/>
    <w:rPr>
      <w:rFonts w:ascii="Cambria" w:hAnsi="Cambria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A6F31"/>
    <w:rPr>
      <w:rFonts w:ascii="Cambria" w:hAnsi="Cambria"/>
      <w:b/>
      <w:i/>
      <w:sz w:val="28"/>
    </w:rPr>
  </w:style>
  <w:style w:type="paragraph" w:styleId="BodyTextIndent">
    <w:name w:val="Body Text Indent"/>
    <w:basedOn w:val="Normal"/>
    <w:link w:val="BodyTextIndentChar"/>
    <w:uiPriority w:val="99"/>
    <w:rsid w:val="00F17F5D"/>
    <w:pPr>
      <w:ind w:left="284" w:hanging="284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A6F31"/>
    <w:rPr>
      <w:sz w:val="24"/>
    </w:rPr>
  </w:style>
  <w:style w:type="paragraph" w:styleId="BodyText2">
    <w:name w:val="Body Text 2"/>
    <w:basedOn w:val="Normal"/>
    <w:link w:val="BodyText2Char"/>
    <w:uiPriority w:val="99"/>
    <w:rsid w:val="00F17F5D"/>
    <w:pPr>
      <w:spacing w:line="360" w:lineRule="auto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A6F31"/>
    <w:rPr>
      <w:sz w:val="24"/>
    </w:rPr>
  </w:style>
  <w:style w:type="paragraph" w:styleId="BodyText">
    <w:name w:val="Body Text"/>
    <w:basedOn w:val="Normal"/>
    <w:link w:val="BodyTextChar"/>
    <w:uiPriority w:val="99"/>
    <w:rsid w:val="00F17F5D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A6F31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3B6BC1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6F31"/>
    <w:rPr>
      <w:sz w:val="2"/>
    </w:rPr>
  </w:style>
  <w:style w:type="paragraph" w:customStyle="1" w:styleId="Iauiue">
    <w:name w:val="Iau?iue"/>
    <w:uiPriority w:val="99"/>
    <w:rsid w:val="005E0972"/>
    <w:rPr>
      <w:sz w:val="24"/>
      <w:szCs w:val="24"/>
    </w:rPr>
  </w:style>
  <w:style w:type="paragraph" w:customStyle="1" w:styleId="a">
    <w:name w:val="Знак Знак Знак Знак Знак Знак"/>
    <w:basedOn w:val="Normal"/>
    <w:uiPriority w:val="99"/>
    <w:rsid w:val="005E097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">
    <w:name w:val="Обычный2"/>
    <w:uiPriority w:val="99"/>
    <w:rsid w:val="00D40D12"/>
    <w:rPr>
      <w:sz w:val="24"/>
      <w:szCs w:val="24"/>
    </w:rPr>
  </w:style>
  <w:style w:type="paragraph" w:customStyle="1" w:styleId="a0">
    <w:name w:val="Знак Знак Знак Знак Знак Знак Знак Знак Знак Знак"/>
    <w:basedOn w:val="Normal"/>
    <w:uiPriority w:val="99"/>
    <w:rsid w:val="00D40D1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1">
    <w:name w:val="Знак"/>
    <w:basedOn w:val="Normal"/>
    <w:uiPriority w:val="99"/>
    <w:rsid w:val="003C7EE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nformat">
    <w:name w:val="ConsPlusNonformat"/>
    <w:uiPriority w:val="99"/>
    <w:rsid w:val="00594F6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594F64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paragraph" w:styleId="ListParagraph">
    <w:name w:val="List Paragraph"/>
    <w:basedOn w:val="Normal"/>
    <w:uiPriority w:val="99"/>
    <w:qFormat/>
    <w:rsid w:val="004A3B11"/>
    <w:pPr>
      <w:ind w:left="720"/>
    </w:pPr>
  </w:style>
  <w:style w:type="paragraph" w:customStyle="1" w:styleId="1">
    <w:name w:val="Знак Знак Знак Знак Знак Знак1"/>
    <w:basedOn w:val="Normal"/>
    <w:uiPriority w:val="99"/>
    <w:rsid w:val="0090348A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27C4D1B329847E8A3934F9EDC0FBD1338D3F8287ADA5A580F681ADC2F86F147381589C67E92175x9wB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627C4D1B329847E8A3934F9EDC0FBD1338E3A818FA9A5A580F681ADC2F86F147381589C63E1x2w6O" TargetMode="External"/><Relationship Id="rId12" Type="http://schemas.openxmlformats.org/officeDocument/2006/relationships/hyperlink" Target="consultantplus://offline/ref=E627C4D1B329847E8A392AF4FBACACDC3684638885AEADF6DBA9DAF095F1654334CE01DE23E42276986101xDw1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consultantplus://offline/ref=E627C4D1B329847E8A392AF4FBACACDC3684638885ABA8F4DAA9DAF095F1654334CE01DE23E422769A6304xDw4O" TargetMode="Externa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E627C4D1B329847E8A392AF4FBACACDC3684638886A9ADF0DAA9DAF095F1654334CE01DE23E42276986101xDw2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627C4D1B329847E8A392AF4FBACACDC3684638885AAAEF4D4A9DAF095F1654334CE01DE23E42276986109xDw3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175</TotalTime>
  <Pages>5</Pages>
  <Words>1590</Words>
  <Characters>9063</Characters>
  <Application>Microsoft Office Outlook</Application>
  <DocSecurity>0</DocSecurity>
  <Lines>0</Lines>
  <Paragraphs>0</Paragraphs>
  <ScaleCrop>false</ScaleCrop>
  <Company>Pre-installed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_____________________ № _____________</dc:title>
  <dc:subject/>
  <dc:creator>User7</dc:creator>
  <cp:keywords/>
  <dc:description/>
  <cp:lastModifiedBy>User</cp:lastModifiedBy>
  <cp:revision>19</cp:revision>
  <cp:lastPrinted>2016-08-17T09:31:00Z</cp:lastPrinted>
  <dcterms:created xsi:type="dcterms:W3CDTF">2013-06-25T06:26:00Z</dcterms:created>
  <dcterms:modified xsi:type="dcterms:W3CDTF">2016-08-19T09:13:00Z</dcterms:modified>
</cp:coreProperties>
</file>